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C18" w:rsidRDefault="004B542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3460747</wp:posOffset>
                </wp:positionH>
                <wp:positionV relativeFrom="paragraph">
                  <wp:posOffset>-295278</wp:posOffset>
                </wp:positionV>
                <wp:extent cx="2857500" cy="1434465"/>
                <wp:effectExtent l="0" t="0" r="19050" b="13335"/>
                <wp:wrapNone/>
                <wp:docPr id="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344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40 x 50cm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Print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72.5pt;margin-top:-23.25pt;width:225pt;height:112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" fillcolor="#92d050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40 x 50cm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Print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-1172205</wp:posOffset>
            </wp:positionV>
            <wp:extent cx="3114674" cy="3114674"/>
            <wp:effectExtent l="0" t="0" r="0" b="0"/>
            <wp:wrapNone/>
            <wp:docPr id="2" name="Picture 1" descr="Oldrids &amp;amp; Downtown Reviews | Read Customer Service Reviews of www.oldrids .co.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4" cy="3114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10C18" w:rsidRDefault="004B5428"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7325358</wp:posOffset>
            </wp:positionV>
            <wp:extent cx="3800475" cy="2174717"/>
            <wp:effectExtent l="0" t="0" r="9525" b="0"/>
            <wp:wrapNone/>
            <wp:docPr id="3" name="Picture 45" descr="May be an image of text that says &quot;Beauty Talon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747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3526785</wp:posOffset>
                </wp:positionH>
                <wp:positionV relativeFrom="paragraph">
                  <wp:posOffset>7839078</wp:posOffset>
                </wp:positionV>
                <wp:extent cx="2857500" cy="1431292"/>
                <wp:effectExtent l="0" t="0" r="19050" b="16508"/>
                <wp:wrapNone/>
                <wp:docPr id="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31292"/>
                        </a:xfrm>
                        <a:prstGeom prst="rect">
                          <a:avLst/>
                        </a:prstGeom>
                        <a:solidFill>
                          <a:srgbClr val="D7359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£20 voucher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To use at and donated by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Talons Beauty</w:t>
                            </w:r>
                          </w:p>
                          <w:p w:rsidR="00B10C18" w:rsidRDefault="00B10C1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7" style="position:absolute;margin-left:277.7pt;margin-top:617.25pt;width:225pt;height:11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" fillcolor="#d7359d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£20 voucher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To use at and donated by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Talons Beauty</w:t>
                      </w:r>
                    </w:p>
                    <w:p w:rsidR="00B10C18" w:rsidRDefault="00B10C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3524253</wp:posOffset>
                </wp:positionH>
                <wp:positionV relativeFrom="paragraph">
                  <wp:posOffset>6458580</wp:posOffset>
                </wp:positionV>
                <wp:extent cx="2857500" cy="1132841"/>
                <wp:effectExtent l="0" t="0" r="19050" b="10159"/>
                <wp:wrapNone/>
                <wp:docPr id="5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13284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Bottle of wine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8" style="position:absolute;margin-left:277.5pt;margin-top:508.55pt;width:225pt;height:8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" fillcolor="#4f81bd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Bottle of wine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-209553</wp:posOffset>
            </wp:positionH>
            <wp:positionV relativeFrom="paragraph">
              <wp:posOffset>6382383</wp:posOffset>
            </wp:positionV>
            <wp:extent cx="2266953" cy="1457325"/>
            <wp:effectExtent l="0" t="0" r="0" b="9525"/>
            <wp:wrapNone/>
            <wp:docPr id="6" name="Picture 1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3" cy="1457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3526785</wp:posOffset>
                </wp:positionH>
                <wp:positionV relativeFrom="paragraph">
                  <wp:posOffset>4819646</wp:posOffset>
                </wp:positionV>
                <wp:extent cx="2857500" cy="1431292"/>
                <wp:effectExtent l="0" t="0" r="19050" b="16508"/>
                <wp:wrapNone/>
                <wp:docPr id="7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3129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color w:val="000000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44"/>
                              </w:rPr>
                              <w:t>TBC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77.7pt;margin-top:379.5pt;width:225pt;height:11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" fillcolor="#c00000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color w:val="000000"/>
                          <w:sz w:val="144"/>
                        </w:rPr>
                      </w:pPr>
                      <w:r>
                        <w:rPr>
                          <w:b/>
                          <w:color w:val="000000"/>
                          <w:sz w:val="144"/>
                        </w:rPr>
                        <w:t>TBC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4982208</wp:posOffset>
            </wp:positionV>
            <wp:extent cx="3476621" cy="1269360"/>
            <wp:effectExtent l="0" t="0" r="0" b="6990"/>
            <wp:wrapNone/>
            <wp:docPr id="8" name="Picture 4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1" cy="1269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-92711</wp:posOffset>
            </wp:positionH>
            <wp:positionV relativeFrom="paragraph">
              <wp:posOffset>2832738</wp:posOffset>
            </wp:positionV>
            <wp:extent cx="2152653" cy="2032638"/>
            <wp:effectExtent l="0" t="0" r="0" b="5712"/>
            <wp:wrapNone/>
            <wp:docPr id="9" name="Picture 6" descr="May be an image of text that says &quot;NEW IMAGE GYM &amp; SUPPLEMENT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3" cy="2032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3524253</wp:posOffset>
                </wp:positionH>
                <wp:positionV relativeFrom="paragraph">
                  <wp:posOffset>2949570</wp:posOffset>
                </wp:positionV>
                <wp:extent cx="2857500" cy="1581153"/>
                <wp:effectExtent l="0" t="0" r="19050" b="19047"/>
                <wp:wrapNone/>
                <wp:docPr id="10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81153"/>
                        </a:xfrm>
                        <a:prstGeom prst="rect">
                          <a:avLst/>
                        </a:prstGeom>
                        <a:solidFill>
                          <a:srgbClr val="F1771B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One month Free Membership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For and donated by New Image Gym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30" style="position:absolute;margin-left:277.5pt;margin-top:232.25pt;width:225pt;height:12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" fillcolor="#f1771b" strokecolor="#385d8a" strokeweight=".70561mm">
                <v:textbox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One month Free Membership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For and donated by New Image Gym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3526785</wp:posOffset>
                </wp:positionH>
                <wp:positionV relativeFrom="paragraph">
                  <wp:posOffset>1116326</wp:posOffset>
                </wp:positionV>
                <wp:extent cx="2857500" cy="1503045"/>
                <wp:effectExtent l="0" t="0" r="19050" b="20955"/>
                <wp:wrapNone/>
                <wp:docPr id="11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030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Meal for 2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up to the value of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£20 to use at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The Packhorse Inn, Sleaford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1" style="position:absolute;margin-left:277.7pt;margin-top:87.9pt;width:225pt;height:11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" fillcolor="yellow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Meal for 2 </w:t>
                      </w:r>
                      <w:r>
                        <w:rPr>
                          <w:b/>
                          <w:sz w:val="32"/>
                        </w:rPr>
                        <w:t xml:space="preserve">up to the value of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£20 to use at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The Packhorse Inn, Sleaford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-1066803</wp:posOffset>
            </wp:positionH>
            <wp:positionV relativeFrom="paragraph">
              <wp:posOffset>885825</wp:posOffset>
            </wp:positionV>
            <wp:extent cx="4524378" cy="1943100"/>
            <wp:effectExtent l="0" t="0" r="9522" b="0"/>
            <wp:wrapNone/>
            <wp:docPr id="12" name="Picture 7" descr="Wetherspoon (J D) PLC share price and latest news - The Telegrap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8" cy="1943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10C18" w:rsidRDefault="004B5428">
      <w:pPr>
        <w:pageBreakBefore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2742651</wp:posOffset>
                </wp:positionH>
                <wp:positionV relativeFrom="paragraph">
                  <wp:posOffset>3637583</wp:posOffset>
                </wp:positionV>
                <wp:extent cx="2857500" cy="1494157"/>
                <wp:effectExtent l="0" t="0" r="19050" b="10793"/>
                <wp:wrapNone/>
                <wp:docPr id="13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94157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4 Wristbands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>For and donated by Fantasy Island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32" style="position:absolute;margin-left:215.95pt;margin-top:286.4pt;width:225pt;height:11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" fillcolor="#ff6" strokecolor="#385d8a" strokeweight=".70561mm">
                <v:textbox>
                  <w:txbxContent>
                    <w:p w:rsidR="00B10C18" w:rsidRDefault="004B5428">
                      <w:pPr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4 Wristbands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>For and donated by Fantasy Island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1494504</wp:posOffset>
                </wp:positionV>
                <wp:extent cx="2857500" cy="1474470"/>
                <wp:effectExtent l="0" t="0" r="19050" b="11430"/>
                <wp:wrapNone/>
                <wp:docPr id="1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74470"/>
                        </a:xfrm>
                        <a:prstGeom prst="rect">
                          <a:avLst/>
                        </a:prstGeom>
                        <a:solidFill>
                          <a:srgbClr val="DC30B7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Acer Aspire Laptop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Donated by Nationwide School Uniforms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3" style="position:absolute;margin-left:3in;margin-top:117.7pt;width:225pt;height:116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" fillcolor="#dc30b7" strokecolor="#385d8a" strokeweight=".70561mm">
                <v:textbox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Acer Aspire Laptop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Donated by Nationwide School Uniforms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5915025</wp:posOffset>
                </wp:positionV>
                <wp:extent cx="2857500" cy="1390016"/>
                <wp:effectExtent l="0" t="0" r="19050" b="19684"/>
                <wp:wrapNone/>
                <wp:docPr id="1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9001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Family Pass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For and donated by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Tattershall Farm Park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4" style="position:absolute;margin-left:3in;margin-top:465.75pt;width:225pt;height:109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" fillcolor="#92d050" strokecolor="#385d8a" strokeweight=".70561mm">
                <v:textbox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Family Pass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For and donated by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Tattershall Farm Park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-207641</wp:posOffset>
            </wp:positionH>
            <wp:positionV relativeFrom="paragraph">
              <wp:posOffset>1285875</wp:posOffset>
            </wp:positionV>
            <wp:extent cx="1911982" cy="1924053"/>
            <wp:effectExtent l="0" t="0" r="0" b="0"/>
            <wp:wrapNone/>
            <wp:docPr id="16" name="Picture 5" descr="Nationwide School Uniforms| Client Portfolio | Fashi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982" cy="1924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399419</wp:posOffset>
                </wp:positionH>
                <wp:positionV relativeFrom="paragraph">
                  <wp:posOffset>-581028</wp:posOffset>
                </wp:positionV>
                <wp:extent cx="4943475" cy="1418591"/>
                <wp:effectExtent l="38100" t="38100" r="66675" b="48259"/>
                <wp:wrapNone/>
                <wp:docPr id="17" name="Flowchart: Punched T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41859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0"/>
                            <a:gd name="f7" fmla="+- 0 0 10800000"/>
                            <a:gd name="f8" fmla="val 2"/>
                            <a:gd name="f9" fmla="val 5"/>
                            <a:gd name="f10" fmla="val 18"/>
                            <a:gd name="f11" fmla="+- 0 0 -360"/>
                            <a:gd name="f12" fmla="+- 0 0 -180"/>
                            <a:gd name="f13" fmla="*/ f3 1 20"/>
                            <a:gd name="f14" fmla="*/ f4 1 20"/>
                            <a:gd name="f15" fmla="+- f6 0 f5"/>
                            <a:gd name="f16" fmla="*/ f11 f0 1"/>
                            <a:gd name="f17" fmla="*/ f12 f0 1"/>
                            <a:gd name="f18" fmla="*/ f15 1 5"/>
                            <a:gd name="f19" fmla="*/ f15 1 10"/>
                            <a:gd name="f20" fmla="*/ f15 1 2"/>
                            <a:gd name="f21" fmla="*/ f15 1 20"/>
                            <a:gd name="f22" fmla="*/ f15 9 1"/>
                            <a:gd name="f23" fmla="*/ f15 4 1"/>
                            <a:gd name="f24" fmla="*/ f16 1 f2"/>
                            <a:gd name="f25" fmla="*/ f17 1 f2"/>
                            <a:gd name="f26" fmla="+- f5 f20 0"/>
                            <a:gd name="f27" fmla="*/ f22 1 10"/>
                            <a:gd name="f28" fmla="*/ f23 1 5"/>
                            <a:gd name="f29" fmla="*/ f19 1 f21"/>
                            <a:gd name="f30" fmla="*/ f5 1 f21"/>
                            <a:gd name="f31" fmla="*/ f6 1 f21"/>
                            <a:gd name="f32" fmla="*/ f18 1 f21"/>
                            <a:gd name="f33" fmla="+- f24 0 f1"/>
                            <a:gd name="f34" fmla="+- f25 0 f1"/>
                            <a:gd name="f35" fmla="*/ f26 1 f21"/>
                            <a:gd name="f36" fmla="*/ f27 1 f21"/>
                            <a:gd name="f37" fmla="*/ f28 1 f21"/>
                            <a:gd name="f38" fmla="*/ f30 f13 1"/>
                            <a:gd name="f39" fmla="*/ f31 f13 1"/>
                            <a:gd name="f40" fmla="*/ f32 f14 1"/>
                            <a:gd name="f41" fmla="*/ f29 f14 1"/>
                            <a:gd name="f42" fmla="*/ f37 f14 1"/>
                            <a:gd name="f43" fmla="*/ f35 f13 1"/>
                            <a:gd name="f44" fmla="*/ f36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3">
                              <a:pos x="f43" y="f41"/>
                            </a:cxn>
                            <a:cxn ang="f34">
                              <a:pos x="f43" y="f44"/>
                            </a:cxn>
                          </a:cxnLst>
                          <a:rect l="f38" t="f40" r="f39" b="f42"/>
                          <a:pathLst>
                            <a:path w="20" h="20">
                              <a:moveTo>
                                <a:pt x="f5" y="f8"/>
                              </a:moveTo>
                              <a:arcTo wR="f9" hR="f8" stAng="f0" swAng="f7"/>
                              <a:arcTo wR="f9" hR="f8" stAng="f0" swAng="f0"/>
                              <a:lnTo>
                                <a:pt x="f6" y="f10"/>
                              </a:lnTo>
                              <a:arcTo wR="f9" hR="f8" stAng="f5" swAng="f7"/>
                              <a:arcTo wR="f9" hR="f8" stAng="f5" swAng="f0"/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88897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Church Lane Primary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 School Summer Raffle 2021 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Prize List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unched Tape 20" o:spid="_x0000_s1035" style="position:absolute;margin-left:31.45pt;margin-top:-45.75pt;width:389.25pt;height:11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,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" adj="-11796480,,5400" path="m,2at,,10,4,,2,10,2wa10,,20,4,10,2,20,2l20,18at10,16,20,20,20,18,10,18wa,16,10,20,10,18,,18l,2xe" fillcolor="#92d050" strokecolor="#00b0f0" strokeweight="2.46936mm">
                <v:stroke joinstyle="miter"/>
                <v:formulas/>
                <v:path arrowok="t" o:connecttype="custom" o:connectlocs="2471738,0;4943475,709296;2471738,1418591;0,709296;2471738,141859;2471738,1276732" o:connectangles="270,0,90,180,270,90" textboxrect="0,4,20,16"/>
                <v:textbox>
                  <w:txbxContent>
                    <w:p w:rsidR="00B10C18" w:rsidRDefault="004B5428">
                      <w:pPr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Church Lane Primary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 xml:space="preserve"> School Summer Raffle 2021 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Prize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-886455</wp:posOffset>
            </wp:positionH>
            <wp:positionV relativeFrom="paragraph">
              <wp:posOffset>-885825</wp:posOffset>
            </wp:positionV>
            <wp:extent cx="1476371" cy="2524128"/>
            <wp:effectExtent l="0" t="0" r="0" b="0"/>
            <wp:wrapNone/>
            <wp:docPr id="18" name="Picture 42" descr="C:\Users\stgb001\AppData\Local\Microsoft\Windows\Temporary Internet Files\Content.IE5\RY209S2E\13945879211398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1" cy="2524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5190491</wp:posOffset>
            </wp:positionH>
            <wp:positionV relativeFrom="paragraph">
              <wp:posOffset>-981078</wp:posOffset>
            </wp:positionV>
            <wp:extent cx="1476371" cy="2524128"/>
            <wp:effectExtent l="0" t="0" r="0" b="0"/>
            <wp:wrapNone/>
            <wp:docPr id="19" name="Picture 41" descr="C:\Users\stgb001\AppData\Local\Microsoft\Windows\Temporary Internet Files\Content.IE5\RY209S2E\13945879211398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1" cy="2524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7981953</wp:posOffset>
                </wp:positionV>
                <wp:extent cx="2857500" cy="1304291"/>
                <wp:effectExtent l="0" t="0" r="19050" b="10159"/>
                <wp:wrapNone/>
                <wp:docPr id="20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0429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£20 voucher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to use at and donated by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Little Hair Beautique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36" style="position:absolute;margin-left:3in;margin-top:628.5pt;width:225pt;height:10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" fillcolor="#4f81bd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£20 voucher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to use at and donated by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Little Hair Beautique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-209553</wp:posOffset>
            </wp:positionH>
            <wp:positionV relativeFrom="paragraph">
              <wp:posOffset>7762241</wp:posOffset>
            </wp:positionV>
            <wp:extent cx="1805939" cy="1809753"/>
            <wp:effectExtent l="0" t="0" r="3811" b="0"/>
            <wp:wrapNone/>
            <wp:docPr id="21" name="Picture 1" descr="May be an image of outerwear and text that says &quot;TTT LITTLE HAIR LITTLE BEAUTIQUE EST. 2015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1809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-495303</wp:posOffset>
            </wp:positionH>
            <wp:positionV relativeFrom="paragraph">
              <wp:posOffset>5467353</wp:posOffset>
            </wp:positionV>
            <wp:extent cx="2381253" cy="2381253"/>
            <wp:effectExtent l="0" t="0" r="0" b="0"/>
            <wp:wrapNone/>
            <wp:docPr id="22" name="Picture 4" descr="May be an image of text that says &quot;Tattershall Farm Park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3" cy="2381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-564513</wp:posOffset>
            </wp:positionH>
            <wp:positionV relativeFrom="paragraph">
              <wp:posOffset>3456944</wp:posOffset>
            </wp:positionV>
            <wp:extent cx="2396486" cy="1971674"/>
            <wp:effectExtent l="0" t="0" r="3814" b="0"/>
            <wp:wrapNone/>
            <wp:docPr id="23" name="Picture 3" descr="Fantasy Island (UK amusement park) -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486" cy="1971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10C18" w:rsidRDefault="004B5428">
      <w:pPr>
        <w:pageBreakBefore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3415668</wp:posOffset>
                </wp:positionH>
                <wp:positionV relativeFrom="paragraph">
                  <wp:posOffset>-638178</wp:posOffset>
                </wp:positionV>
                <wp:extent cx="2857500" cy="1304291"/>
                <wp:effectExtent l="0" t="0" r="19050" b="10159"/>
                <wp:wrapNone/>
                <wp:docPr id="24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0429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£25.00 Voucher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To use at and donated by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Bellissimo Boutique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37" style="position:absolute;margin-left:268.95pt;margin-top:-50.25pt;width:225pt;height:102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" fillcolor="yellow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£25.00 Voucher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To use at and donated by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Bellissimo Boutique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29205</wp:posOffset>
            </wp:positionH>
            <wp:positionV relativeFrom="paragraph">
              <wp:posOffset>-885825</wp:posOffset>
            </wp:positionV>
            <wp:extent cx="2095503" cy="1949957"/>
            <wp:effectExtent l="0" t="0" r="0" b="0"/>
            <wp:wrapNone/>
            <wp:docPr id="2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3" cy="19499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10C18" w:rsidRDefault="00B10C18"/>
    <w:p w:rsidR="00B10C18" w:rsidRDefault="004B54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3343274</wp:posOffset>
                </wp:positionH>
                <wp:positionV relativeFrom="paragraph">
                  <wp:posOffset>7087871</wp:posOffset>
                </wp:positionV>
                <wp:extent cx="2857500" cy="1304291"/>
                <wp:effectExtent l="0" t="0" r="19050" b="10159"/>
                <wp:wrapNone/>
                <wp:docPr id="26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04291"/>
                        </a:xfrm>
                        <a:prstGeom prst="rect">
                          <a:avLst/>
                        </a:prstGeom>
                        <a:solidFill>
                          <a:srgbClr val="DC30B7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 x taster sessions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For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Move Forward Fitness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38" style="position:absolute;margin-left:263.25pt;margin-top:558.1pt;width:225pt;height:102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" fillcolor="#dc30b7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 x taster sessions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For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Move Forward Fitness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5544821</wp:posOffset>
                </wp:positionV>
                <wp:extent cx="4210053" cy="942975"/>
                <wp:effectExtent l="0" t="0" r="19047" b="28575"/>
                <wp:wrapNone/>
                <wp:docPr id="2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3" cy="942975"/>
                        </a:xfrm>
                        <a:prstGeom prst="rect">
                          <a:avLst/>
                        </a:prstGeom>
                        <a:solidFill>
                          <a:srgbClr val="0DFF4C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Voucher for Balloon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Display </w:t>
                            </w:r>
                            <w:r>
                              <w:rPr>
                                <w:b/>
                                <w:sz w:val="32"/>
                              </w:rPr>
                              <w:t>of 3 balloons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39" style="position:absolute;margin-left:67.05pt;margin-top:436.6pt;width:331.5pt;height:7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" fillcolor="#0dff4c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Voucher for Balloon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Display </w:t>
                      </w:r>
                      <w:r>
                        <w:rPr>
                          <w:b/>
                          <w:sz w:val="32"/>
                        </w:rPr>
                        <w:t>of 3 balloons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-85094</wp:posOffset>
            </wp:positionH>
            <wp:positionV relativeFrom="paragraph">
              <wp:posOffset>6802121</wp:posOffset>
            </wp:positionV>
            <wp:extent cx="2057400" cy="2057400"/>
            <wp:effectExtent l="0" t="0" r="0" b="0"/>
            <wp:wrapNone/>
            <wp:docPr id="28" name="Picture 37" descr="May be an image of one or more people and text that says &quot;1ST FLOOR SESSIONS HOUSE The Market Place- Sleaford, Lincolnshire NG34 7SD at the fitness F.RWARD MOVE FITNESS STUDIO Boogle BJunce clubbercise Fitness Pilate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2592067</wp:posOffset>
            </wp:positionV>
            <wp:extent cx="2009778" cy="2009778"/>
            <wp:effectExtent l="0" t="0" r="9522" b="9522"/>
            <wp:wrapNone/>
            <wp:docPr id="29" name="Picture 43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8" cy="2009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372746</wp:posOffset>
            </wp:positionV>
            <wp:extent cx="1962146" cy="1962146"/>
            <wp:effectExtent l="0" t="0" r="4" b="4"/>
            <wp:wrapNone/>
            <wp:docPr id="30" name="Picture 8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46" cy="1962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3409953</wp:posOffset>
                </wp:positionH>
                <wp:positionV relativeFrom="paragraph">
                  <wp:posOffset>677542</wp:posOffset>
                </wp:positionV>
                <wp:extent cx="2857500" cy="1304291"/>
                <wp:effectExtent l="0" t="0" r="19050" b="10159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0429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TBC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40" style="position:absolute;margin-left:268.5pt;margin-top:53.35pt;width:225pt;height:102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" fillcolor="#92d050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sz w:val="144"/>
                        </w:rPr>
                        <w:t>TBC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3343274</wp:posOffset>
                </wp:positionH>
                <wp:positionV relativeFrom="paragraph">
                  <wp:posOffset>2801621</wp:posOffset>
                </wp:positionV>
                <wp:extent cx="2857500" cy="1304291"/>
                <wp:effectExtent l="0" t="0" r="19050" b="10159"/>
                <wp:wrapNone/>
                <wp:docPr id="32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0429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£10 Voucher to use towards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SA  training or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SA clothing range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41" style="position:absolute;margin-left:263.25pt;margin-top:220.6pt;width:225pt;height:102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" fillcolor="#4f81bd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£10 Voucher to use towards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SA  training or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SA clothing range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-710561</wp:posOffset>
            </wp:positionH>
            <wp:positionV relativeFrom="paragraph">
              <wp:posOffset>4716146</wp:posOffset>
            </wp:positionV>
            <wp:extent cx="7139936" cy="685800"/>
            <wp:effectExtent l="0" t="0" r="3814" b="0"/>
            <wp:wrapNone/>
            <wp:docPr id="3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39936" cy="685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10C18" w:rsidRDefault="004B5428">
      <w:pPr>
        <w:pageBreakBefore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3453131</wp:posOffset>
                </wp:positionH>
                <wp:positionV relativeFrom="paragraph">
                  <wp:posOffset>7929877</wp:posOffset>
                </wp:positionV>
                <wp:extent cx="2857500" cy="1454152"/>
                <wp:effectExtent l="0" t="0" r="19050" b="12698"/>
                <wp:wrapNone/>
                <wp:docPr id="3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5415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A family ticket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For and donated by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Lincoln Castle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42" style="position:absolute;margin-left:271.9pt;margin-top:624.4pt;width:225pt;height:114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" fillcolor="#92d050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A family ticket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For and donated by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Lincoln Castle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3456303</wp:posOffset>
                </wp:positionH>
                <wp:positionV relativeFrom="paragraph">
                  <wp:posOffset>6281415</wp:posOffset>
                </wp:positionV>
                <wp:extent cx="2857500" cy="1304291"/>
                <wp:effectExtent l="0" t="0" r="19050" b="10159"/>
                <wp:wrapNone/>
                <wp:docPr id="35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0429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2 x £10 vouchers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to use at and donated by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Eclipse Barbers &amp; Hair Design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43" style="position:absolute;margin-left:272.15pt;margin-top:494.6pt;width:225pt;height:102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" fillcolor="#4f81bd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2 x £10 vouchers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to use at and donated by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Eclipse Barbers &amp; Hair Design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3453131</wp:posOffset>
                </wp:positionH>
                <wp:positionV relativeFrom="paragraph">
                  <wp:posOffset>4615177</wp:posOffset>
                </wp:positionV>
                <wp:extent cx="2857500" cy="1454152"/>
                <wp:effectExtent l="0" t="0" r="19050" b="12698"/>
                <wp:wrapNone/>
                <wp:docPr id="3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541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TBC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271.9pt;margin-top:363.4pt;width:225pt;height:11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" fillcolor="red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sz w:val="144"/>
                        </w:rPr>
                        <w:t>TBC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3455673</wp:posOffset>
                </wp:positionH>
                <wp:positionV relativeFrom="paragraph">
                  <wp:posOffset>2861313</wp:posOffset>
                </wp:positionV>
                <wp:extent cx="2857500" cy="1552578"/>
                <wp:effectExtent l="0" t="0" r="19050" b="28572"/>
                <wp:wrapNone/>
                <wp:docPr id="37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5257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B10C18">
                            <w:pPr>
                              <w:jc w:val="center"/>
                            </w:pP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L’OREAL Professional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SERIE EXPERT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Shampoo and Conditioner set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45" style="position:absolute;margin-left:272.1pt;margin-top:225.3pt;width:225pt;height:12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" fillcolor="#ffc000" strokecolor="#385d8a" strokeweight=".70561mm">
                <v:textbox inset="0,0,0,0">
                  <w:txbxContent>
                    <w:p w:rsidR="00B10C18" w:rsidRDefault="00B10C18">
                      <w:pPr>
                        <w:jc w:val="center"/>
                      </w:pP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L’OREAL Professional 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SERIE EXPERT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Shampoo and Conditioner 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-533396</wp:posOffset>
            </wp:positionH>
            <wp:positionV relativeFrom="paragraph">
              <wp:posOffset>6066787</wp:posOffset>
            </wp:positionV>
            <wp:extent cx="2819396" cy="1511302"/>
            <wp:effectExtent l="0" t="0" r="4" b="0"/>
            <wp:wrapNone/>
            <wp:docPr id="38" name="Picture 45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396" cy="15113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3000375</wp:posOffset>
            </wp:positionV>
            <wp:extent cx="2457450" cy="1781178"/>
            <wp:effectExtent l="0" t="0" r="0" b="9522"/>
            <wp:wrapNone/>
            <wp:docPr id="39" name="Picture 42" descr="May be an image of text that says &quot;1 01529 309413 CROWN &amp; GLORY HAIR STUDIO NINE Wന BARBEPS 090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81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-882652</wp:posOffset>
            </wp:positionH>
            <wp:positionV relativeFrom="paragraph">
              <wp:posOffset>4985381</wp:posOffset>
            </wp:positionV>
            <wp:extent cx="4171319" cy="1038228"/>
            <wp:effectExtent l="0" t="0" r="631" b="9522"/>
            <wp:wrapNone/>
            <wp:docPr id="40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71319" cy="10382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7695562</wp:posOffset>
            </wp:positionV>
            <wp:extent cx="2028825" cy="2028825"/>
            <wp:effectExtent l="0" t="0" r="9525" b="9525"/>
            <wp:wrapNone/>
            <wp:docPr id="41" name="Picture 42" descr="Lincoln Castle (@LincolnCastle) | Twi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3459476</wp:posOffset>
                </wp:positionH>
                <wp:positionV relativeFrom="paragraph">
                  <wp:posOffset>1102995</wp:posOffset>
                </wp:positionV>
                <wp:extent cx="2857500" cy="1513844"/>
                <wp:effectExtent l="0" t="0" r="19050" b="10156"/>
                <wp:wrapNone/>
                <wp:docPr id="42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13844"/>
                        </a:xfrm>
                        <a:prstGeom prst="rect">
                          <a:avLst/>
                        </a:prstGeom>
                        <a:solidFill>
                          <a:srgbClr val="D7E4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B10C1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Kong Whoopz 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Dog Toy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46" style="position:absolute;margin-left:272.4pt;margin-top:86.85pt;width:225pt;height:119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" fillcolor="#d7e4bd" strokecolor="#385d8a" strokeweight=".70561mm">
                <v:textbox inset="0,0,0,0">
                  <w:txbxContent>
                    <w:p w:rsidR="00B10C18" w:rsidRDefault="00B10C18">
                      <w:pPr>
                        <w:jc w:val="center"/>
                        <w:rPr>
                          <w:b/>
                          <w:sz w:val="40"/>
                        </w:rPr>
                      </w:pP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Kong Whoopz 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Dog Toy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-528952</wp:posOffset>
            </wp:positionH>
            <wp:positionV relativeFrom="paragraph">
              <wp:posOffset>1181103</wp:posOffset>
            </wp:positionV>
            <wp:extent cx="2343150" cy="1757047"/>
            <wp:effectExtent l="0" t="0" r="0" b="0"/>
            <wp:wrapNone/>
            <wp:docPr id="43" name="Picture 3" descr="Animal Magic on Westgate - Pet Shops &amp;amp; Pet Supplies in Town Centre, Sleaford  NG34 7P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3450588</wp:posOffset>
                </wp:positionH>
                <wp:positionV relativeFrom="paragraph">
                  <wp:posOffset>-789941</wp:posOffset>
                </wp:positionV>
                <wp:extent cx="2857500" cy="1474470"/>
                <wp:effectExtent l="0" t="0" r="19050" b="11430"/>
                <wp:wrapNone/>
                <wp:docPr id="44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744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£20 gift voucher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To use at and donated by</w:t>
                            </w:r>
                          </w:p>
                          <w:p w:rsidR="00B10C18" w:rsidRDefault="004B542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Alexandras Boutique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47" style="position:absolute;margin-left:271.7pt;margin-top:-62.2pt;width:225pt;height:116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" fillcolor="#4f81bd" strokecolor="#385d8a" strokeweight=".70561mm">
                <v:textbox inset="0,0,0,0">
                  <w:txbxContent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£20 gift voucher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To use at and donated by</w:t>
                      </w:r>
                    </w:p>
                    <w:p w:rsidR="00B10C18" w:rsidRDefault="004B542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Alexandras Boutique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-887726</wp:posOffset>
            </wp:positionV>
            <wp:extent cx="1247771" cy="2066928"/>
            <wp:effectExtent l="0" t="0" r="0" b="9522"/>
            <wp:wrapNone/>
            <wp:docPr id="45" name="Picture 2" descr="https://scontent-lhr8-2.xx.fbcdn.net/v/t1.6435-9/138033985_1828017460739667_4571936358488612705_n.jpg?_nc_cat=101&amp;ccb=1-3&amp;_nc_sid=6e5ad9&amp;_nc_ohc=rZmt4_7Y-vAAX8OH4j_&amp;_nc_ht=scontent-lhr8-2.xx&amp;oh=168b72e34d70b9cbf0b811ded8399534&amp;oe=60DA3C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1" cy="2066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B10C18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B5428">
      <w:pPr>
        <w:spacing w:after="0" w:line="240" w:lineRule="auto"/>
      </w:pPr>
      <w:r>
        <w:separator/>
      </w:r>
    </w:p>
  </w:endnote>
  <w:endnote w:type="continuationSeparator" w:id="0">
    <w:p w:rsidR="00000000" w:rsidRDefault="004B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B542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4B5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10C18"/>
    <w:rsid w:val="004B5428"/>
    <w:rsid w:val="00B1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0E87700F-4B00-40C6-886F-5F8EA9E2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Blanchard</dc:creator>
  <cp:lastModifiedBy>Callum Clay</cp:lastModifiedBy>
  <cp:revision>2</cp:revision>
  <cp:lastPrinted>2021-06-30T14:00:00Z</cp:lastPrinted>
  <dcterms:created xsi:type="dcterms:W3CDTF">2021-07-01T11:07:00Z</dcterms:created>
  <dcterms:modified xsi:type="dcterms:W3CDTF">2021-07-01T11:07:00Z</dcterms:modified>
</cp:coreProperties>
</file>