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9E9" w:rsidRDefault="00EC6568">
      <w:pPr>
        <w:jc w:val="center"/>
      </w:pPr>
      <w:bookmarkStart w:id="0" w:name="_GoBack"/>
      <w:bookmarkEnd w:id="0"/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11970382</wp:posOffset>
            </wp:positionH>
            <wp:positionV relativeFrom="paragraph">
              <wp:posOffset>-893441</wp:posOffset>
            </wp:positionV>
            <wp:extent cx="2152653" cy="2032638"/>
            <wp:effectExtent l="0" t="0" r="0" b="5712"/>
            <wp:wrapNone/>
            <wp:docPr id="1" name="Picture 6" descr="May be an image of text that says &quot;NEW IMAGE GYM &amp; SUPPLEMENT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3" cy="2032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9968231</wp:posOffset>
            </wp:positionH>
            <wp:positionV relativeFrom="paragraph">
              <wp:posOffset>-842006</wp:posOffset>
            </wp:positionV>
            <wp:extent cx="2009778" cy="2009778"/>
            <wp:effectExtent l="0" t="0" r="9522" b="9522"/>
            <wp:wrapNone/>
            <wp:docPr id="2" name="Picture 43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8" cy="2009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7585076</wp:posOffset>
            </wp:positionH>
            <wp:positionV relativeFrom="paragraph">
              <wp:posOffset>-1013456</wp:posOffset>
            </wp:positionV>
            <wp:extent cx="2381253" cy="2381253"/>
            <wp:effectExtent l="0" t="0" r="0" b="0"/>
            <wp:wrapNone/>
            <wp:docPr id="3" name="Picture 4" descr="May be an image of text that says &quot;Tattershall Farm Park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3" cy="2381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5569582</wp:posOffset>
            </wp:positionH>
            <wp:positionV relativeFrom="paragraph">
              <wp:posOffset>-873764</wp:posOffset>
            </wp:positionV>
            <wp:extent cx="2028825" cy="2028825"/>
            <wp:effectExtent l="0" t="0" r="9525" b="9525"/>
            <wp:wrapNone/>
            <wp:docPr id="4" name="Picture 15" descr="Lincoln Castle (@LincolnCastle) | Twi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3396611</wp:posOffset>
            </wp:positionH>
            <wp:positionV relativeFrom="paragraph">
              <wp:posOffset>-859151</wp:posOffset>
            </wp:positionV>
            <wp:extent cx="2073914" cy="2005965"/>
            <wp:effectExtent l="0" t="0" r="2536" b="0"/>
            <wp:wrapNone/>
            <wp:docPr id="5" name="Picture 1" descr="May be an image of outerwear and text that says &quot;TTT LITTLE HAIR LITTLE BEAUTIQUE EST. 2015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005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1158873</wp:posOffset>
            </wp:positionH>
            <wp:positionV relativeFrom="paragraph">
              <wp:posOffset>-859792</wp:posOffset>
            </wp:positionV>
            <wp:extent cx="2237737" cy="1842131"/>
            <wp:effectExtent l="0" t="0" r="0" b="5719"/>
            <wp:wrapNone/>
            <wp:docPr id="6" name="Picture 3" descr="Fantasy Island (UK amusement park)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737" cy="18421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-832488</wp:posOffset>
            </wp:positionH>
            <wp:positionV relativeFrom="paragraph">
              <wp:posOffset>-777870</wp:posOffset>
            </wp:positionV>
            <wp:extent cx="1991992" cy="1924053"/>
            <wp:effectExtent l="0" t="0" r="8258" b="0"/>
            <wp:wrapNone/>
            <wp:docPr id="7" name="Picture 5" descr="Nationwide School Uniforms| Client Portfolio | Fashi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2" cy="1924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F79E9" w:rsidRDefault="00EC6568"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11885928</wp:posOffset>
            </wp:positionH>
            <wp:positionV relativeFrom="paragraph">
              <wp:posOffset>300352</wp:posOffset>
            </wp:positionV>
            <wp:extent cx="2095503" cy="1949445"/>
            <wp:effectExtent l="0" t="0" r="0" b="0"/>
            <wp:wrapNone/>
            <wp:docPr id="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3" cy="19494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-670556</wp:posOffset>
            </wp:positionH>
            <wp:positionV relativeFrom="paragraph">
              <wp:posOffset>612135</wp:posOffset>
            </wp:positionV>
            <wp:extent cx="2688592" cy="1869435"/>
            <wp:effectExtent l="0" t="0" r="0" b="0"/>
            <wp:wrapNone/>
            <wp:docPr id="9" name="Picture 45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592" cy="1869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F79E9" w:rsidRDefault="00EC656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2595716</wp:posOffset>
                </wp:positionH>
                <wp:positionV relativeFrom="paragraph">
                  <wp:posOffset>720254</wp:posOffset>
                </wp:positionV>
                <wp:extent cx="8799198" cy="3755385"/>
                <wp:effectExtent l="0" t="0" r="20952" b="16515"/>
                <wp:wrapNone/>
                <wp:docPr id="10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9198" cy="375538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200"/>
                            </a:gs>
                            <a:gs pos="100000">
                              <a:srgbClr val="FF7A00"/>
                            </a:gs>
                          </a:gsLst>
                          <a:lin ang="5400000"/>
                        </a:gradFill>
                        <a:ln w="25402">
                          <a:solidFill>
                            <a:srgbClr val="6B91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F79E9" w:rsidRDefault="00EC6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44"/>
                              </w:rPr>
                              <w:t>Church Lane Primary School &amp; Nursery</w:t>
                            </w:r>
                          </w:p>
                          <w:p w:rsidR="00FF79E9" w:rsidRDefault="00EC6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</w:rPr>
                              <w:t>Summer Raffle 2021</w:t>
                            </w:r>
                          </w:p>
                          <w:p w:rsidR="00FF79E9" w:rsidRDefault="00EC6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40"/>
                              </w:rPr>
                              <w:t>Only £1 per ticket</w:t>
                            </w:r>
                          </w:p>
                          <w:p w:rsidR="00FF79E9" w:rsidRDefault="00EC656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  <w:t>Draw date: 22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  <w:t xml:space="preserve"> July 2022</w:t>
                            </w:r>
                          </w:p>
                          <w:p w:rsidR="00FF79E9" w:rsidRDefault="00EC6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  <w:t>Amazing prizes donated by local companies</w:t>
                            </w:r>
                          </w:p>
                          <w:p w:rsidR="00FF79E9" w:rsidRDefault="00EC656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  <w:t xml:space="preserve">For full list of prizes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</w:rPr>
                              <w:t>please see our school website</w:t>
                            </w:r>
                          </w:p>
                          <w:p w:rsidR="00FF79E9" w:rsidRDefault="00EC65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32"/>
                              </w:rPr>
                              <w:t>www.churchlaneprimary.org.uk</w:t>
                            </w:r>
                          </w:p>
                          <w:p w:rsidR="00FF79E9" w:rsidRDefault="00FF79E9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le 23" o:spid="_x0000_s1026" style="position:absolute;left:0;text-align:left;margin-left:204.4pt;margin-top:56.7pt;width:692.85pt;height:295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99198,3755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" adj="-11796480,,5400" path="m625898,at,,1251796,1251796,625898,,,625898l,3129487at,2503589,1251796,3755385,,3129487,625898,3755385l8173300,3755385at7547402,2503589,8799198,3755385,8173300,3755385,8799198,3129487l8799198,625898at7547402,,8799198,1251796,8799198,625898,8173300,l625898,xe" fillcolor="#fff200" strokecolor="#6b9100" strokeweight=".70561mm">
                <v:fill color2="#ff7a00" focus="100%" type="gradient">
                  <o:fill v:ext="view" type="gradientUnscaled"/>
                </v:fill>
                <v:stroke joinstyle="miter"/>
                <v:formulas/>
                <v:path arrowok="t" o:connecttype="custom" o:connectlocs="4399599,0;8799198,1877693;4399599,3755385;0,1877693" o:connectangles="270,0,90,180" textboxrect="183325,183325,8615873,3572060"/>
                <v:textbox>
                  <w:txbxContent>
                    <w:p w:rsidR="00FF79E9" w:rsidRDefault="00EC656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44"/>
                        </w:rPr>
                        <w:t>Church Lane Primary School &amp; Nursery</w:t>
                      </w:r>
                    </w:p>
                    <w:p w:rsidR="00FF79E9" w:rsidRDefault="00EC656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40"/>
                        </w:rPr>
                        <w:t>Summer Raffle 2021</w:t>
                      </w:r>
                    </w:p>
                    <w:p w:rsidR="00FF79E9" w:rsidRDefault="00EC656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40"/>
                        </w:rPr>
                        <w:t>Only £1 per ticket</w:t>
                      </w:r>
                    </w:p>
                    <w:p w:rsidR="00FF79E9" w:rsidRDefault="00EC656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  <w:t>Draw date: 22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  <w:t xml:space="preserve"> July 2022</w:t>
                      </w:r>
                    </w:p>
                    <w:p w:rsidR="00FF79E9" w:rsidRDefault="00EC656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  <w:t>Amazing prizes donated by local companies</w:t>
                      </w:r>
                    </w:p>
                    <w:p w:rsidR="00FF79E9" w:rsidRDefault="00EC656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  <w:t xml:space="preserve">For full list of prizes 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</w:rPr>
                        <w:t>please see our school website</w:t>
                      </w:r>
                    </w:p>
                    <w:p w:rsidR="00FF79E9" w:rsidRDefault="00EC6568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32"/>
                        </w:rPr>
                        <w:t>www.churchlaneprimary.org.uk</w:t>
                      </w:r>
                    </w:p>
                    <w:p w:rsidR="00FF79E9" w:rsidRDefault="00FF79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79E9" w:rsidRDefault="00EC6568"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5758927</wp:posOffset>
            </wp:positionH>
            <wp:positionV relativeFrom="paragraph">
              <wp:posOffset>3070189</wp:posOffset>
            </wp:positionV>
            <wp:extent cx="5936778" cy="2169990"/>
            <wp:effectExtent l="0" t="0" r="6822" b="1710"/>
            <wp:wrapNone/>
            <wp:docPr id="11" name="Picture 21" descr="May be an image of text that says &quot;Beauty Talon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78" cy="2169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1880865</wp:posOffset>
            </wp:positionH>
            <wp:positionV relativeFrom="paragraph">
              <wp:posOffset>4666612</wp:posOffset>
            </wp:positionV>
            <wp:extent cx="3875400" cy="873123"/>
            <wp:effectExtent l="0" t="0" r="0" b="3177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5400" cy="873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5894825</wp:posOffset>
            </wp:positionH>
            <wp:positionV relativeFrom="paragraph">
              <wp:posOffset>4939661</wp:posOffset>
            </wp:positionV>
            <wp:extent cx="5772780" cy="600075"/>
            <wp:effectExtent l="0" t="0" r="0" b="9525"/>
            <wp:wrapNone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780" cy="600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hd w:val="clear" w:color="auto" w:fill="FFFF0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8720459</wp:posOffset>
            </wp:positionH>
            <wp:positionV relativeFrom="paragraph">
              <wp:posOffset>4693916</wp:posOffset>
            </wp:positionV>
            <wp:extent cx="3114044" cy="3114044"/>
            <wp:effectExtent l="0" t="0" r="0" b="0"/>
            <wp:wrapNone/>
            <wp:docPr id="14" name="Picture 1" descr="Oldrids &amp;amp; Downtown Reviews | Read Customer Service Reviews of www.oldrids .co.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044" cy="3114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11965308</wp:posOffset>
            </wp:positionH>
            <wp:positionV relativeFrom="paragraph">
              <wp:posOffset>4963792</wp:posOffset>
            </wp:positionV>
            <wp:extent cx="2057400" cy="2057400"/>
            <wp:effectExtent l="0" t="0" r="0" b="0"/>
            <wp:wrapNone/>
            <wp:docPr id="15" name="Picture 37" descr="May be an image of one or more people and text that says &quot;1ST FLOOR SESSIONS HOUSE The Market Place- Sleaford, Lincolnshire NG34 7SD at the fitness F.RWARD MOVE FITNESS STUDIO Boogle BJunce clubbercise Fitness Pilate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4871036</wp:posOffset>
            </wp:positionH>
            <wp:positionV relativeFrom="paragraph">
              <wp:posOffset>5636261</wp:posOffset>
            </wp:positionV>
            <wp:extent cx="3848096" cy="1528447"/>
            <wp:effectExtent l="0" t="0" r="4" b="0"/>
            <wp:wrapNone/>
            <wp:docPr id="16" name="Picture 7" descr="Wetherspoon (J D) PLC share price and latest news - The Telegra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096" cy="152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hd w:val="clear" w:color="auto" w:fill="FFFF00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11668128</wp:posOffset>
            </wp:positionH>
            <wp:positionV relativeFrom="paragraph">
              <wp:posOffset>639449</wp:posOffset>
            </wp:positionV>
            <wp:extent cx="2428874" cy="1828800"/>
            <wp:effectExtent l="0" t="0" r="0" b="0"/>
            <wp:wrapNone/>
            <wp:docPr id="17" name="Picture 42" descr="May be an image of text that says &quot;1 01529 309413 CROWN &amp; GLORY HAIR STUDIO NINE Wന BARBEPS 090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4" cy="182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-669285</wp:posOffset>
            </wp:positionH>
            <wp:positionV relativeFrom="paragraph">
              <wp:posOffset>763908</wp:posOffset>
            </wp:positionV>
            <wp:extent cx="1910081" cy="2265041"/>
            <wp:effectExtent l="0" t="0" r="0" b="1909"/>
            <wp:wrapNone/>
            <wp:docPr id="18" name="Picture 2" descr="https://scontent-lhr8-2.xx.fbcdn.net/v/t1.6435-9/138033985_1828017460739667_4571936358488612705_n.jpg?_nc_cat=101&amp;ccb=1-3&amp;_nc_sid=6e5ad9&amp;_nc_ohc=rZmt4_7Y-vAAX8OH4j_&amp;_nc_ht=scontent-lhr8-2.xx&amp;oh=168b72e34d70b9cbf0b811ded8399534&amp;oe=60DA3C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1" cy="2265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-737865</wp:posOffset>
            </wp:positionH>
            <wp:positionV relativeFrom="paragraph">
              <wp:posOffset>3068324</wp:posOffset>
            </wp:positionV>
            <wp:extent cx="2620012" cy="1760219"/>
            <wp:effectExtent l="0" t="0" r="8888" b="0"/>
            <wp:wrapNone/>
            <wp:docPr id="19" name="Picture 1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2" cy="17602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12029444</wp:posOffset>
            </wp:positionH>
            <wp:positionV relativeFrom="paragraph">
              <wp:posOffset>2588894</wp:posOffset>
            </wp:positionV>
            <wp:extent cx="1961516" cy="1961516"/>
            <wp:effectExtent l="0" t="0" r="634" b="634"/>
            <wp:wrapNone/>
            <wp:docPr id="20" name="Picture 8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516" cy="1961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00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-776609</wp:posOffset>
            </wp:positionH>
            <wp:positionV relativeFrom="paragraph">
              <wp:posOffset>5274314</wp:posOffset>
            </wp:positionV>
            <wp:extent cx="2343150" cy="1757047"/>
            <wp:effectExtent l="0" t="0" r="0" b="0"/>
            <wp:wrapNone/>
            <wp:docPr id="21" name="Picture 3" descr="Animal Magic on Westgate - Pet Shops &amp;amp; Pet Supplies in Town Centre, Sleaford  NG34 7P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hd w:val="clear" w:color="auto" w:fill="FFFF0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1241810</wp:posOffset>
            </wp:positionH>
            <wp:positionV relativeFrom="paragraph">
              <wp:posOffset>5540431</wp:posOffset>
            </wp:positionV>
            <wp:extent cx="3630296" cy="1543050"/>
            <wp:effectExtent l="0" t="0" r="8254" b="0"/>
            <wp:wrapNone/>
            <wp:docPr id="22" name="Picture 4" descr="No photo description availa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296" cy="1543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F79E9" w:rsidRDefault="00FF79E9">
      <w:pPr>
        <w:pageBreakBefore/>
        <w:jc w:val="center"/>
        <w:rPr>
          <w:rFonts w:ascii="Comic Sans MS" w:hAnsi="Comic Sans MS"/>
          <w:b/>
          <w:sz w:val="72"/>
          <w:shd w:val="clear" w:color="auto" w:fill="FFFF00"/>
        </w:rPr>
      </w:pPr>
    </w:p>
    <w:p w:rsidR="00FF79E9" w:rsidRDefault="00FF79E9">
      <w:pPr>
        <w:pageBreakBefore/>
      </w:pPr>
    </w:p>
    <w:sectPr w:rsidR="00FF79E9">
      <w:pgSz w:w="23814" w:h="1683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C6568">
      <w:pPr>
        <w:spacing w:after="0" w:line="240" w:lineRule="auto"/>
      </w:pPr>
      <w:r>
        <w:separator/>
      </w:r>
    </w:p>
  </w:endnote>
  <w:endnote w:type="continuationSeparator" w:id="0">
    <w:p w:rsidR="00000000" w:rsidRDefault="00EC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C65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EC6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F79E9"/>
    <w:rsid w:val="00EC6568"/>
    <w:rsid w:val="00FF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659030C-51A7-44FD-A911-68AC4D16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Blanchard</dc:creator>
  <cp:lastModifiedBy>Callum Clay</cp:lastModifiedBy>
  <cp:revision>2</cp:revision>
  <cp:lastPrinted>2021-06-30T13:37:00Z</cp:lastPrinted>
  <dcterms:created xsi:type="dcterms:W3CDTF">2021-07-01T11:06:00Z</dcterms:created>
  <dcterms:modified xsi:type="dcterms:W3CDTF">2021-07-01T11:06:00Z</dcterms:modified>
</cp:coreProperties>
</file>